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24E1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3FF5F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3561E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4E5AA8E0" w:rsidR="00A03728" w:rsidRDefault="004A77E1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November 15</w:t>
      </w:r>
      <w:r w:rsidR="00DA1AAF">
        <w:rPr>
          <w:rFonts w:ascii="Univers" w:hAnsi="Univers"/>
        </w:rPr>
        <w:t>, 2022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6DCA6FA4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</w:t>
      </w:r>
      <w:r w:rsidR="004A77E1">
        <w:rPr>
          <w:rFonts w:ascii="Univers" w:hAnsi="Univers"/>
        </w:rPr>
        <w:t>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4A77E1">
        <w:rPr>
          <w:rFonts w:ascii="Univers" w:hAnsi="Univers"/>
        </w:rPr>
        <w:t>13</w:t>
      </w:r>
      <w:r>
        <w:rPr>
          <w:rFonts w:ascii="Univers" w:hAnsi="Univers"/>
        </w:rPr>
        <w:t>-2223</w:t>
      </w:r>
    </w:p>
    <w:p w14:paraId="2353CB4F" w14:textId="05B47138" w:rsidR="00A03728" w:rsidRDefault="004A77E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SCHOOL BUS ROUTING SOFTWARE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DA1AAF">
        <w:rPr>
          <w:rFonts w:ascii="Univers" w:hAnsi="Univers"/>
        </w:rPr>
        <w:t>Thursday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>
        <w:rPr>
          <w:rFonts w:ascii="Univers" w:hAnsi="Univers"/>
        </w:rPr>
        <w:t>December 1</w:t>
      </w:r>
      <w:r w:rsidR="0020381D">
        <w:rPr>
          <w:rFonts w:ascii="Univers" w:hAnsi="Univers"/>
        </w:rPr>
        <w:t>, 2022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17C41163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C31159">
        <w:rPr>
          <w:rFonts w:ascii="Univers" w:hAnsi="Univers"/>
          <w:u w:val="single"/>
        </w:rPr>
        <w:t>November 17 and 2</w:t>
      </w:r>
      <w:r w:rsidR="00163490">
        <w:rPr>
          <w:rFonts w:ascii="Univers" w:hAnsi="Univers"/>
          <w:u w:val="single"/>
        </w:rPr>
        <w:t>4</w:t>
      </w:r>
      <w:r w:rsidR="00DA1AAF" w:rsidRPr="00DA1AAF">
        <w:rPr>
          <w:rFonts w:ascii="Univers" w:hAnsi="Univers"/>
          <w:u w:val="single"/>
        </w:rPr>
        <w:t>, 2022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A592EE-9E37-4150-B105-02F25894F955}"/>
    <w:embedBold r:id="rId2" w:fontKey="{9A69F224-D18E-48F9-8967-6CCA8296FE26}"/>
    <w:embedItalic r:id="rId3" w:fontKey="{759DCDF6-FBF4-48BC-A6C7-779CCCABE92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00ADCD9-3B59-42D6-BD24-30BE8BAD22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F8D5CFF-47F5-453A-9890-3C023C16F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8271F03-F9BD-40E0-AFAD-F2A2427A8921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BF36229D-BBBF-4015-81D7-A99A54CBB4DC}"/>
    <w:embedBold r:id="rId8" w:fontKey="{85DAE6EE-138C-4D9A-B991-BF46FE390E20}"/>
    <w:embedItalic r:id="rId9" w:fontKey="{BE6B59C8-95F2-45DF-8F63-EB434294112D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C0BD5008-E4A8-4ADC-B2DB-BAF97DE95D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132B66E-5F5D-4DBF-B448-93D16F188C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D8547E4-C78D-4CA2-92A3-50E5CE8FFB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A77E1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9756F"/>
    <w:rsid w:val="00DA1AA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81DCEE-3202-4465-AF63-A525C06C4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1097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2022-11-15T23:43:00Z</dcterms:created>
  <dcterms:modified xsi:type="dcterms:W3CDTF">2022-11-15T23:43:00Z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